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3278"/>
        <w:gridCol w:w="3489"/>
        <w:gridCol w:w="4115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C00D80" w:rsidP="007B40B1">
            <w:pPr>
              <w:pStyle w:val="a8"/>
            </w:pPr>
            <w:r>
              <w:t>ТЕЛЕФОННОЕ МОШЕННИЧЕСТВО</w:t>
            </w:r>
          </w:p>
          <w:p w:rsidR="000F29B2" w:rsidRPr="000F29B2" w:rsidRDefault="0084757A" w:rsidP="000F29B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0AF6E" wp14:editId="2F56E5E1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C00D80" w:rsidRDefault="00C00D80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491" cy="13525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Xwe52Bi6Z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34" cy="13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80" w:rsidRPr="00C00D57" w:rsidRDefault="00C00D80" w:rsidP="0083602D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Прокуратура Шовгеновского района 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 xml:space="preserve">                       разъясняет</w:t>
            </w:r>
            <w:bookmarkStart w:id="0" w:name="_GoBack"/>
            <w:bookmarkEnd w:id="0"/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B67CCB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87E419" wp14:editId="59466D5F">
                      <wp:extent cx="2152650" cy="2220595"/>
                      <wp:effectExtent l="0" t="0" r="0" b="0"/>
                      <wp:docPr id="18" name="Текстовое поле 18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220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1">
                              <w:txbxContent>
                                <w:p w:rsidR="0083602D" w:rsidRPr="0083602D" w:rsidRDefault="00C00D80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В связи с учас</w:t>
                                  </w:r>
                                  <w:r w:rsidR="00C00D57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тившимися случаями </w:t>
                                  </w: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телефонного мошенничества прокуратура Шовгеновского района напоминает об основных правилах безопасности.</w:t>
                                  </w:r>
                                </w:p>
                                <w:p w:rsidR="00C00D80" w:rsidRPr="00C00D80" w:rsidRDefault="0083602D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П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олные реквизиты</w:t>
                                  </w:r>
                                  <w:r w:rsidR="00C00D80" w:rsidRPr="0083602D"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карт</w:t>
                                  </w:r>
                                  <w:r w:rsidR="00C00D80" w:rsidRPr="00C00D80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      </w:r>
                                </w:p>
                                <w:p w:rsidR="0083602D" w:rsidRDefault="0083602D" w:rsidP="0084757A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9F8F5"/>
                                    </w:rPr>
                                  </w:pPr>
                                </w:p>
                                <w:p w:rsidR="00C00D57" w:rsidRDefault="00C00D57" w:rsidP="0083602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83602D" w:rsidRPr="0083602D" w:rsidRDefault="0083602D" w:rsidP="0083602D">
                                  <w:pPr>
                                    <w:rPr>
                                      <w:b/>
                                    </w:rPr>
                                  </w:pPr>
                                  <w:r w:rsidRPr="0083602D">
                                    <w:rPr>
                                      <w:b/>
                                    </w:rPr>
                                    <w:t>Мошенники на «</w:t>
                                  </w:r>
                                  <w:proofErr w:type="spellStart"/>
                                  <w:r w:rsidRPr="0083602D">
                                    <w:rPr>
                                      <w:b/>
                                    </w:rPr>
                                    <w:t>Авито</w:t>
                                  </w:r>
                                  <w:proofErr w:type="spellEnd"/>
                                  <w:r w:rsidRPr="0083602D">
                                    <w:rPr>
                                      <w:b/>
                                    </w:rPr>
                                    <w:t xml:space="preserve">» </w:t>
                                  </w:r>
                                </w:p>
                                <w:p w:rsidR="00C95B92" w:rsidRPr="0083602D" w:rsidRDefault="0083602D" w:rsidP="0083602D">
                                  <w:pPr>
                                    <w:ind w:right="-7640"/>
                                  </w:pPr>
                                  <w:r w:rsidRPr="0083602D">
                                    <w:t>При использовании сайта/приложения «</w:t>
                                  </w:r>
                                  <w:proofErr w:type="spellStart"/>
                                  <w:r w:rsidRPr="0083602D">
                                    <w:t>Авито</w:t>
                                  </w:r>
                                  <w:proofErr w:type="spellEnd"/>
                                  <w:r w:rsidRPr="0083602D">
      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      </w:r>
                                  <w:r w:rsidRPr="0083602D">
                                    <w:br/>
                                  </w:r>
                                </w:p>
                                <w:p w:rsidR="00B67CCB" w:rsidRPr="004D68C9" w:rsidRDefault="00B67CCB" w:rsidP="0084757A">
                                  <w:pPr>
                                    <w:rPr>
                                      <w:rFonts w:eastAsia="SimSun"/>
                                      <w:lang w:eastAsia="zh-CN"/>
                                    </w:rPr>
                                  </w:pPr>
                                  <w:r w:rsidRPr="00B67CCB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8" o:spid="_x0000_s1026" type="#_x0000_t202" alt="Текстовое поле для ввода сведений" style="width:169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" filled="f" stroked="f" strokeweight=".5pt">
                      <v:textbox style="mso-next-textbox:#Текстовое поле 19">
                        <w:txbxContent>
                          <w:p w:rsidR="0083602D" w:rsidRPr="0083602D" w:rsidRDefault="00C00D80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В связи с учас</w:t>
                            </w:r>
                            <w:r w:rsidR="00C00D57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тившимися случаями </w:t>
                            </w: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телефонного мошенничества прокуратура Шовгеновского района напоминает об основных правилах безопасности.</w:t>
                            </w:r>
                          </w:p>
                          <w:p w:rsidR="00C00D80" w:rsidRPr="00C00D80" w:rsidRDefault="0083602D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П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олные реквизиты</w:t>
                            </w:r>
                            <w:r w:rsidR="00C00D80" w:rsidRPr="0083602D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карт</w:t>
                            </w:r>
                            <w:r w:rsidR="00C00D80" w:rsidRPr="00C00D80">
                              <w:rPr>
                                <w:rFonts w:asciiTheme="majorHAnsi" w:hAnsiTheme="majorHAnsi"/>
                                <w:color w:val="000000"/>
                              </w:rPr>
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</w:r>
                          </w:p>
                          <w:p w:rsidR="0083602D" w:rsidRDefault="0083602D" w:rsidP="0084757A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9F8F5"/>
                              </w:rPr>
                            </w:pPr>
                          </w:p>
                          <w:p w:rsidR="00C00D57" w:rsidRDefault="00C00D57" w:rsidP="0083602D">
                            <w:pPr>
                              <w:rPr>
                                <w:b/>
                              </w:rPr>
                            </w:pPr>
                          </w:p>
                          <w:p w:rsidR="0083602D" w:rsidRPr="0083602D" w:rsidRDefault="0083602D" w:rsidP="0083602D">
                            <w:pPr>
                              <w:rPr>
                                <w:b/>
                              </w:rPr>
                            </w:pPr>
                            <w:r w:rsidRPr="0083602D">
                              <w:rPr>
                                <w:b/>
                              </w:rPr>
                              <w:t>Мошенники на «</w:t>
                            </w:r>
                            <w:proofErr w:type="spellStart"/>
                            <w:r w:rsidRPr="0083602D">
                              <w:rPr>
                                <w:b/>
                              </w:rPr>
                              <w:t>Авито</w:t>
                            </w:r>
                            <w:proofErr w:type="spellEnd"/>
                            <w:r w:rsidRPr="0083602D">
                              <w:rPr>
                                <w:b/>
                              </w:rPr>
                              <w:t xml:space="preserve">» </w:t>
                            </w:r>
                          </w:p>
                          <w:p w:rsidR="00C95B92" w:rsidRPr="0083602D" w:rsidRDefault="0083602D" w:rsidP="0083602D">
                            <w:pPr>
                              <w:ind w:right="-7640"/>
                            </w:pPr>
                            <w:r w:rsidRPr="0083602D">
                              <w:t>При использовании сайта/приложения «</w:t>
                            </w:r>
                            <w:proofErr w:type="spellStart"/>
                            <w:r w:rsidRPr="0083602D">
                              <w:t>Авито</w:t>
                            </w:r>
                            <w:proofErr w:type="spellEnd"/>
                            <w:r w:rsidRPr="0083602D">
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</w:r>
                            <w:r w:rsidRPr="0083602D">
                              <w:br/>
                            </w:r>
                          </w:p>
                          <w:p w:rsidR="00B67CCB" w:rsidRPr="004D68C9" w:rsidRDefault="00B67CCB" w:rsidP="0084757A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B67CCB">
                              <w:rPr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B67CC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DEAAA0" wp14:editId="6244C983">
                      <wp:extent cx="2139696" cy="2220686"/>
                      <wp:effectExtent l="0" t="0" r="0" b="0"/>
                      <wp:docPr id="19" name="Текстовое поле 19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2220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Текстовое поле 19" o:spid="_x0000_s1027" type="#_x0000_t202" alt="Текстовое поле для ввода сведени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83602D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637030"/>
                  <wp:effectExtent l="0" t="0" r="952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YYSfRS1K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B67CCB" w:rsidRPr="0083602D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Махинации с банковскими картами – это преступление, за которое подлежит нести уголовную ответственность согласно статье 159.3 УК Российской Федерации «Мошенничество с использованием электронных сре</w:t>
            </w:r>
            <w:proofErr w:type="gramStart"/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дств пл</w:t>
            </w:r>
            <w:proofErr w:type="gramEnd"/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атежа».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</w:tr>
    </w:tbl>
    <w:p w:rsidR="0083602D" w:rsidRPr="0083602D" w:rsidRDefault="0083602D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 xml:space="preserve">».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 xml:space="preserve">» риск столкнуться с мошенниками также не исключен. И рискуют главным образом именно средства на банковской карте.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Пользователей услугой должно насторожить следующее: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</w:t>
      </w:r>
    </w:p>
    <w:p w:rsid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Посредством Мобильного банка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>Мобильные приложения, касающиеся банковских услуг, очень удобны в использовании и упрощают финансовые действия: оплату, перевод сре</w:t>
      </w:r>
      <w:proofErr w:type="gramStart"/>
      <w:r w:rsidRPr="00C00D57">
        <w:rPr>
          <w:sz w:val="24"/>
          <w:szCs w:val="24"/>
        </w:rPr>
        <w:t>дств др</w:t>
      </w:r>
      <w:proofErr w:type="gramEnd"/>
      <w:r w:rsidRPr="00C00D57">
        <w:rPr>
          <w:sz w:val="24"/>
          <w:szCs w:val="24"/>
        </w:rPr>
        <w:t xml:space="preserve">угим людям, пополнение счета и т.п. Но они могут нести угрозу денежным средствам.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</w:t>
      </w:r>
      <w:proofErr w:type="gramStart"/>
      <w:r w:rsidRPr="00C00D57">
        <w:rPr>
          <w:sz w:val="24"/>
          <w:szCs w:val="24"/>
        </w:rPr>
        <w:t xml:space="preserve">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  <w:proofErr w:type="gramEnd"/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 xml:space="preserve">Этот вирус позволяет мошенникам получать доступ не только в Мобильный банк потерпевшего, но и </w:t>
      </w:r>
      <w:proofErr w:type="gramStart"/>
      <w:r w:rsidRPr="00C00D57">
        <w:rPr>
          <w:sz w:val="24"/>
          <w:szCs w:val="24"/>
        </w:rPr>
        <w:t>к</w:t>
      </w:r>
      <w:proofErr w:type="gramEnd"/>
      <w:r w:rsidRPr="00C00D57">
        <w:rPr>
          <w:sz w:val="24"/>
          <w:szCs w:val="24"/>
        </w:rPr>
        <w:t xml:space="preserve">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 xml:space="preserve">. 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вид махинации с банковскими картами широко распространен от «лица» Сбербанка.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C00D57">
        <w:rPr>
          <w:sz w:val="24"/>
          <w:szCs w:val="24"/>
        </w:rPr>
        <w:t>Сперва</w:t>
      </w:r>
      <w:proofErr w:type="gramEnd"/>
      <w:r w:rsidRPr="00C00D57">
        <w:rPr>
          <w:sz w:val="24"/>
          <w:szCs w:val="24"/>
        </w:rPr>
        <w:t xml:space="preserve">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 </w:t>
      </w:r>
    </w:p>
    <w:p w:rsidR="000C57E0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</w:t>
      </w:r>
      <w:proofErr w:type="gramStart"/>
      <w:r w:rsidRPr="00C00D57">
        <w:rPr>
          <w:sz w:val="24"/>
          <w:szCs w:val="24"/>
        </w:rPr>
        <w:t xml:space="preserve">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 владелец карты не может его восстановить</w:t>
      </w:r>
      <w:proofErr w:type="gramEnd"/>
      <w:r w:rsidRPr="00C00D57">
        <w:rPr>
          <w:sz w:val="24"/>
          <w:szCs w:val="24"/>
        </w:rPr>
        <w:t xml:space="preserve"> ему остается только </w:t>
      </w:r>
      <w:proofErr w:type="spellStart"/>
      <w:r w:rsidRPr="00C00D57">
        <w:rPr>
          <w:sz w:val="24"/>
          <w:szCs w:val="24"/>
        </w:rPr>
        <w:t>перевыпустить</w:t>
      </w:r>
      <w:proofErr w:type="spellEnd"/>
      <w:r w:rsidRPr="00C00D57">
        <w:rPr>
          <w:sz w:val="24"/>
          <w:szCs w:val="24"/>
        </w:rPr>
        <w:t xml:space="preserve"> карту или проводить операции по ее счету в отделении, предоставив паспорт сотрудникам банка. Поэтому 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Pr="00C00D57" w:rsidRDefault="00C00D57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100" cy="4724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85adb3b945d7f1c0eff5730d0e5b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63" cy="47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57" w:rsidRPr="00C00D57" w:rsidSect="0094170C">
      <w:headerReference w:type="default" r:id="rId14"/>
      <w:headerReference w:type="first" r:id="rId15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F30" w:rsidRDefault="007D5F30" w:rsidP="0087131C">
      <w:pPr>
        <w:spacing w:after="0" w:line="240" w:lineRule="auto"/>
      </w:pPr>
      <w:r>
        <w:separator/>
      </w:r>
    </w:p>
  </w:endnote>
  <w:endnote w:type="continuationSeparator" w:id="0">
    <w:p w:rsidR="007D5F30" w:rsidRDefault="007D5F30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F30" w:rsidRDefault="007D5F30" w:rsidP="0087131C">
      <w:pPr>
        <w:spacing w:after="0" w:line="240" w:lineRule="auto"/>
      </w:pPr>
      <w:r>
        <w:separator/>
      </w:r>
    </w:p>
  </w:footnote>
  <w:footnote w:type="continuationSeparator" w:id="0">
    <w:p w:rsidR="007D5F30" w:rsidRDefault="007D5F30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6E1" w:rsidRDefault="005956E1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Рисунок 46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AE" w:rsidRDefault="00421727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XwrBAAAA2gAAAA8AAABkcnMvZG93bnJldi54bWxEj0GLwjAUhO8L/ofwBG9rag/iVqOIoIji&#10;Yavg9dE822rzUpqo8d8bYWGPw8x8w8wWwTTiQZ2rLSsYDRMQxIXVNZcKTsf19wSE88gaG8uk4EUO&#10;FvPe1wwzbZ/8S4/clyJC2GWooPK+zaR0RUUG3dC2xNG72M6gj7Irpe7wGeGmkWmSjKXBmuNChS2t&#10;Kipu+d0oWOqN3V/Orzwv0nDdHXeH8S38KDXoh+UUhKfg/8N/7a1WkMLnSrw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FXwrBAAAA2gAAAA8AAAAAAAAAAAAAAAAAnwIA&#10;AGRycy9kb3ducmV2LnhtbFBLBQYAAAAABAAEAPcAAACNAwAAAAA=&#10;">
                <v:imagedata r:id="rId9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5pjEAAAA2gAAAA8AAABkcnMvZG93bnJldi54bWxEj09rwkAUxO+C32F5gjfdWKHU1FVEq/Tg&#10;H2qL6O2RfSbB7NuQXU389q5Q8DjMzG+Y8bQxhbhR5XLLCgb9CARxYnXOqYK/32XvA4TzyBoLy6Tg&#10;Tg6mk3ZrjLG2Nf/Qbe9TESDsYlSQeV/GUrokI4Oub0vi4J1tZdAHWaVSV1gHuCnkWxS9S4M5h4UM&#10;S5pnlFz2V6NgdzgdNul6ZOxiu1rMl6P18at2SnU7zewThKfGv8L/7W+tYAjPK+EG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A5pjEAAAA2gAAAA8AAAAAAAAAAAAAAAAA&#10;nwIAAGRycy9kb3ducmV2LnhtbFBLBQYAAAAABAAEAPcAAACQAwAAAAA=&#10;">
                <v:imagedata r:id="rId10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CMHEAAAA2gAAAA8AAABkcnMvZG93bnJldi54bWxEj09rwkAUxO+C32F5gjfd+KfSRtcgEaGX&#10;FqqFXp/ZZxLNvk2ya0y/fbdQ6HGYmd8wm6Q3leiodaVlBbNpBII4s7rkXMHn6TB5BuE8ssbKMin4&#10;JgfJdjjYYKztgz+oO/pcBAi7GBUU3texlC4ryKCb2po4eBfbGvRBtrnULT4C3FRyHkUrabDksFBg&#10;TWlB2e14NwrqbjG7Pi0X6fu+eTk3+qq/suZNqfGo361BeOr9f/iv/aoVLOH3Srg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DCMHEAAAA2gAAAA8AAAAAAAAAAAAAAAAA&#10;nwIAAGRycy9kb3ducmV2LnhtbFBLBQYAAAAABAAEAPcAAACQAwAAAAA=&#10;">
                <v:imagedata r:id="rId11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9XbEAAAA2gAAAA8AAABkcnMvZG93bnJldi54bWxEj0FrwkAUhO+C/2F5Qi/SbFqoSOoqKpRK&#10;TzW1xeMz+5INZt+G7Ebjv+8WhB6HmfmGWawG24gLdb52rOApSUEQF07XXCk4fL09zkH4gKyxcUwK&#10;buRhtRyPFphpd+U9XfJQiQhhn6ECE0KbSekLQxZ94lri6JWusxii7CqpO7xGuG3kc5rOpMWa44LB&#10;lraGinPeWwXn3Q3f/bf5/DhOT+Vx80L9T94r9TAZ1q8gAg3hP3xv77SCG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D9XbEAAAA2gAAAA8AAAAAAAAAAAAAAAAA&#10;nwIAAGRycy9kb3ducmV2LnhtbFBLBQYAAAAABAAEAPcAAACQAwAAAAA=&#10;">
                <v:imagedata r:id="rId12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80"/>
    <w:rsid w:val="0000062C"/>
    <w:rsid w:val="000712A7"/>
    <w:rsid w:val="00071EDF"/>
    <w:rsid w:val="000A4759"/>
    <w:rsid w:val="000C57E0"/>
    <w:rsid w:val="000C71E4"/>
    <w:rsid w:val="000F29B2"/>
    <w:rsid w:val="000F6076"/>
    <w:rsid w:val="00197ADA"/>
    <w:rsid w:val="001E1FA0"/>
    <w:rsid w:val="00213398"/>
    <w:rsid w:val="0021346F"/>
    <w:rsid w:val="00222913"/>
    <w:rsid w:val="002F5C6E"/>
    <w:rsid w:val="00302166"/>
    <w:rsid w:val="00322C3C"/>
    <w:rsid w:val="003A13CF"/>
    <w:rsid w:val="00421727"/>
    <w:rsid w:val="00460DE2"/>
    <w:rsid w:val="00461077"/>
    <w:rsid w:val="004746D6"/>
    <w:rsid w:val="00477E6A"/>
    <w:rsid w:val="004D68C9"/>
    <w:rsid w:val="004D70C5"/>
    <w:rsid w:val="00507A83"/>
    <w:rsid w:val="0054585F"/>
    <w:rsid w:val="00564C9B"/>
    <w:rsid w:val="005956E1"/>
    <w:rsid w:val="005E07A6"/>
    <w:rsid w:val="006119A5"/>
    <w:rsid w:val="00612911"/>
    <w:rsid w:val="006A3CE3"/>
    <w:rsid w:val="00727006"/>
    <w:rsid w:val="0073292A"/>
    <w:rsid w:val="0073298F"/>
    <w:rsid w:val="00775300"/>
    <w:rsid w:val="007764E6"/>
    <w:rsid w:val="00777A8B"/>
    <w:rsid w:val="007800BB"/>
    <w:rsid w:val="0079084A"/>
    <w:rsid w:val="007B40B1"/>
    <w:rsid w:val="007C281D"/>
    <w:rsid w:val="007D5F30"/>
    <w:rsid w:val="007F1291"/>
    <w:rsid w:val="007F52D6"/>
    <w:rsid w:val="0083602D"/>
    <w:rsid w:val="00843523"/>
    <w:rsid w:val="0084757A"/>
    <w:rsid w:val="00862D3B"/>
    <w:rsid w:val="0087131C"/>
    <w:rsid w:val="0089303C"/>
    <w:rsid w:val="008B2750"/>
    <w:rsid w:val="008F4D12"/>
    <w:rsid w:val="0092448B"/>
    <w:rsid w:val="0094170C"/>
    <w:rsid w:val="009A6E30"/>
    <w:rsid w:val="00A044D6"/>
    <w:rsid w:val="00A64886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C00D57"/>
    <w:rsid w:val="00C00D80"/>
    <w:rsid w:val="00C55A66"/>
    <w:rsid w:val="00C7655F"/>
    <w:rsid w:val="00C95B92"/>
    <w:rsid w:val="00CC4C6A"/>
    <w:rsid w:val="00D434CD"/>
    <w:rsid w:val="00D5270F"/>
    <w:rsid w:val="00D55C3A"/>
    <w:rsid w:val="00D9001E"/>
    <w:rsid w:val="00DC13B1"/>
    <w:rsid w:val="00DD3137"/>
    <w:rsid w:val="00E14C4D"/>
    <w:rsid w:val="00E327E4"/>
    <w:rsid w:val="00E45225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54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Название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Название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5.svg"/><Relationship Id="rId1" Type="http://schemas.openxmlformats.org/officeDocument/2006/relationships/image" Target="media/image5.png"/><Relationship Id="rId6" Type="http://schemas.openxmlformats.org/officeDocument/2006/relationships/image" Target="media/image9.svg"/><Relationship Id="rId11" Type="http://schemas.openxmlformats.org/officeDocument/2006/relationships/image" Target="media/image11.png"/><Relationship Id="rId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image" Target="media/image7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AppData\Roaming\Microsoft\&#1064;&#1072;&#1073;&#1083;&#1086;&#1085;&#1099;\____2_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____2_.dotx</Template>
  <TotalTime>0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2019-11-14T12:09:00Z</dcterms:created>
  <dcterms:modified xsi:type="dcterms:W3CDTF">2019-11-14T13:11:00Z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